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0BCA1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3A69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4E7C" w14:textId="77777777" w:rsidR="00D40FAA" w:rsidRDefault="00D40FAA" w:rsidP="007865A7">
      <w:r>
        <w:separator/>
      </w:r>
    </w:p>
  </w:endnote>
  <w:endnote w:type="continuationSeparator" w:id="0">
    <w:p w14:paraId="555A7310" w14:textId="77777777" w:rsidR="00D40FAA" w:rsidRDefault="00D40FAA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27B3" w14:textId="77777777" w:rsidR="003A69EE" w:rsidRDefault="003A69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B24B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3A69EE">
      <w:rPr>
        <w:noProof/>
      </w:rPr>
      <w:t>Wednesday, 19 November 2025</w:t>
    </w:r>
    <w:r w:rsidRPr="00133AE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13662" w14:textId="77777777" w:rsidR="003A69EE" w:rsidRDefault="003A69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98586" w14:textId="77777777" w:rsidR="00D40FAA" w:rsidRDefault="00D40FAA" w:rsidP="007865A7">
      <w:r>
        <w:separator/>
      </w:r>
    </w:p>
  </w:footnote>
  <w:footnote w:type="continuationSeparator" w:id="0">
    <w:p w14:paraId="7EC3ED88" w14:textId="77777777" w:rsidR="00D40FAA" w:rsidRDefault="00D40FAA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BD2B" w14:textId="77777777" w:rsidR="003A69EE" w:rsidRDefault="003A69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92491" w14:textId="5593775E" w:rsidR="0081736A" w:rsidRDefault="003A69EE" w:rsidP="003A69EE">
    <w:pPr>
      <w:pStyle w:val="Header"/>
      <w:jc w:val="center"/>
    </w:pPr>
    <w:r w:rsidRPr="003A69EE">
      <w:drawing>
        <wp:inline distT="0" distB="0" distL="0" distR="0" wp14:anchorId="518A67D2" wp14:editId="56B76B12">
          <wp:extent cx="6644005" cy="419100"/>
          <wp:effectExtent l="0" t="0" r="4445" b="0"/>
          <wp:docPr id="193001302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400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E0F20" w14:textId="77777777" w:rsidR="003A69EE" w:rsidRDefault="003A69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9EE"/>
    <w:rsid w:val="00055AC5"/>
    <w:rsid w:val="00066A9C"/>
    <w:rsid w:val="00095710"/>
    <w:rsid w:val="00095ED6"/>
    <w:rsid w:val="000C05B8"/>
    <w:rsid w:val="00133AEB"/>
    <w:rsid w:val="001E1CDC"/>
    <w:rsid w:val="001F138F"/>
    <w:rsid w:val="001F7DC6"/>
    <w:rsid w:val="00212320"/>
    <w:rsid w:val="00221627"/>
    <w:rsid w:val="00285BC6"/>
    <w:rsid w:val="00292BDD"/>
    <w:rsid w:val="002B04A8"/>
    <w:rsid w:val="002C36FF"/>
    <w:rsid w:val="002E3D0E"/>
    <w:rsid w:val="002E76CB"/>
    <w:rsid w:val="0032503B"/>
    <w:rsid w:val="003540C8"/>
    <w:rsid w:val="003A69EE"/>
    <w:rsid w:val="00530BF6"/>
    <w:rsid w:val="00541462"/>
    <w:rsid w:val="005D51AB"/>
    <w:rsid w:val="00622965"/>
    <w:rsid w:val="006263D3"/>
    <w:rsid w:val="006549EE"/>
    <w:rsid w:val="006B227B"/>
    <w:rsid w:val="0071406C"/>
    <w:rsid w:val="007865A7"/>
    <w:rsid w:val="00791A6D"/>
    <w:rsid w:val="007D19C4"/>
    <w:rsid w:val="0081736A"/>
    <w:rsid w:val="00831BCD"/>
    <w:rsid w:val="00833BC6"/>
    <w:rsid w:val="008850A1"/>
    <w:rsid w:val="008A0A52"/>
    <w:rsid w:val="008B16C1"/>
    <w:rsid w:val="008D26EF"/>
    <w:rsid w:val="009073DD"/>
    <w:rsid w:val="0097487B"/>
    <w:rsid w:val="0098197E"/>
    <w:rsid w:val="009E0EC9"/>
    <w:rsid w:val="00AA40EA"/>
    <w:rsid w:val="00AC31F4"/>
    <w:rsid w:val="00B420F9"/>
    <w:rsid w:val="00B5529E"/>
    <w:rsid w:val="00B73619"/>
    <w:rsid w:val="00C24461"/>
    <w:rsid w:val="00C4354B"/>
    <w:rsid w:val="00C56FF2"/>
    <w:rsid w:val="00C624A7"/>
    <w:rsid w:val="00C73B0D"/>
    <w:rsid w:val="00C93F2C"/>
    <w:rsid w:val="00CA25C1"/>
    <w:rsid w:val="00CB6716"/>
    <w:rsid w:val="00D22DCC"/>
    <w:rsid w:val="00D32C8B"/>
    <w:rsid w:val="00D40FAA"/>
    <w:rsid w:val="00D53F10"/>
    <w:rsid w:val="00DE7330"/>
    <w:rsid w:val="00E474DA"/>
    <w:rsid w:val="00E85961"/>
    <w:rsid w:val="00FA32D7"/>
    <w:rsid w:val="00FC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3F6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EB6E959DD424E9334176C0AE68602" ma:contentTypeVersion="10" ma:contentTypeDescription="Create a new document." ma:contentTypeScope="" ma:versionID="263b879e0546e44915a5e5909e95efd9">
  <xsd:schema xmlns:xsd="http://www.w3.org/2001/XMLSchema" xmlns:xs="http://www.w3.org/2001/XMLSchema" xmlns:p="http://schemas.microsoft.com/office/2006/metadata/properties" xmlns:ns2="08be81a3-3e25-4404-9c41-f6fc002ebf35" xmlns:ns3="7bcbb09b-a618-464e-b10e-1b214a3cbb24" targetNamespace="http://schemas.microsoft.com/office/2006/metadata/properties" ma:root="true" ma:fieldsID="d5dfebe3aef8b81d74f712a1e51a34bc" ns2:_="" ns3:_="">
    <xsd:import namespace="08be81a3-3e25-4404-9c41-f6fc002ebf35"/>
    <xsd:import namespace="7bcbb09b-a618-464e-b10e-1b214a3cbb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e81a3-3e25-4404-9c41-f6fc002eb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bb09b-a618-464e-b10e-1b214a3cbb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98f99b-9dc8-47a8-8592-c99dfdb77f44}" ma:internalName="TaxCatchAll" ma:showField="CatchAllData" ma:web="7bcbb09b-a618-464e-b10e-1b214a3cbb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bb09b-a618-464e-b10e-1b214a3cbb24" xsi:nil="true"/>
    <lcf76f155ced4ddcb4097134ff3c332f xmlns="08be81a3-3e25-4404-9c41-f6fc002eb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809B18-D188-4882-A443-331AFAB41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e81a3-3e25-4404-9c41-f6fc002ebf35"/>
    <ds:schemaRef ds:uri="7bcbb09b-a618-464e-b10e-1b214a3cbb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7bcbb09b-a618-464e-b10e-1b214a3cbb24"/>
    <ds:schemaRef ds:uri="08be81a3-3e25-4404-9c41-f6fc002ebf35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Title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2025-11-19T04:06:00Z</dcterms:created>
  <dcterms:modified xsi:type="dcterms:W3CDTF">2025-11-19T04:09:00Z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0x010100AACEB6E959DD424E9334176C0AE68602</vt:lpwstr>
  </property>
</Properties>
</file>